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E9DE2" w14:textId="1B5D7C0E" w:rsidR="00F743D8" w:rsidRPr="00E73766" w:rsidRDefault="00E73766" w:rsidP="00E73766">
      <w:pPr>
        <w:tabs>
          <w:tab w:val="left" w:leader="underscore" w:pos="8789"/>
        </w:tabs>
        <w:suppressAutoHyphens/>
        <w:autoSpaceDE w:val="0"/>
        <w:spacing w:before="900" w:after="900" w:line="276" w:lineRule="auto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>Powiat Olecki</w:t>
      </w:r>
    </w:p>
    <w:p w14:paraId="625BD9AA" w14:textId="345A7B3C" w:rsidR="00F743D8" w:rsidRPr="00E73766" w:rsidRDefault="00F743D8" w:rsidP="00E73766">
      <w:pPr>
        <w:tabs>
          <w:tab w:val="left" w:leader="underscore" w:pos="8789"/>
        </w:tabs>
        <w:suppressAutoHyphens/>
        <w:autoSpaceDE w:val="0"/>
        <w:spacing w:before="900" w:after="900" w:line="276" w:lineRule="auto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>realizuje przedsięwzięcie grantowe „</w:t>
      </w:r>
      <w:r w:rsidR="00544352"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Poprawa dostępności Starostwa Powiatowego </w:t>
      </w:r>
      <w:r w:rsid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br/>
      </w:r>
      <w:r w:rsidR="00544352"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>w Olecku</w:t>
      </w:r>
      <w:r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>”, finansowane w ramach projektu „Dostępny samorząd</w:t>
      </w:r>
      <w:r w:rsidR="00DE3E18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 – </w:t>
      </w:r>
      <w:r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granty” realizowanego przez Państwowy Fundusz Rehabilitacji </w:t>
      </w:r>
      <w:r w:rsidR="00254DDF"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>Osób Niepełnosprawnych</w:t>
      </w:r>
      <w:r w:rsidR="00BB4033"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>.</w:t>
      </w:r>
    </w:p>
    <w:p w14:paraId="34FD66D8" w14:textId="60F027A1" w:rsidR="00BB4033" w:rsidRPr="00E73766" w:rsidRDefault="00F743D8" w:rsidP="00E73766">
      <w:pPr>
        <w:tabs>
          <w:tab w:val="left" w:leader="underscore" w:pos="9072"/>
        </w:tabs>
        <w:suppressAutoHyphens/>
        <w:autoSpaceDE w:val="0"/>
        <w:spacing w:before="900" w:after="900" w:line="276" w:lineRule="auto"/>
        <w:rPr>
          <w:rFonts w:ascii="Arial" w:eastAsia="Ubuntu-Bold" w:hAnsi="Arial" w:cs="Arial"/>
          <w:b/>
          <w:bCs/>
          <w:color w:val="003399"/>
          <w:sz w:val="40"/>
          <w:szCs w:val="40"/>
        </w:rPr>
      </w:pPr>
      <w:r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Celem przedsięwzięcia grantowego jest </w:t>
      </w:r>
      <w:r w:rsidR="00544352"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poprawa dostępu do publicznych usług świadczonych przez Starostwo Powiatowe </w:t>
      </w:r>
      <w:r w:rsid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br/>
      </w:r>
      <w:r w:rsidR="00544352"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>w Olecku dla osób ze szczególnymi potrzebami w okresie do 30.06.2023 r. poprzez wsparcie jednostki w spełnieniu wymogów dostępności określonych w ustawie o dostępności.</w:t>
      </w:r>
      <w:r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 </w:t>
      </w:r>
    </w:p>
    <w:p w14:paraId="30082C8C" w14:textId="34652DF2" w:rsidR="000F4CA6" w:rsidRPr="00BB4033" w:rsidRDefault="00F743D8" w:rsidP="00920B98">
      <w:pPr>
        <w:tabs>
          <w:tab w:val="left" w:pos="6930"/>
        </w:tabs>
        <w:suppressAutoHyphens/>
        <w:autoSpaceDE w:val="0"/>
        <w:spacing w:before="900" w:after="900" w:line="276" w:lineRule="auto"/>
        <w:rPr>
          <w:rFonts w:eastAsia="Ubuntu-Bold" w:cs="Calibri"/>
          <w:b/>
          <w:bCs/>
          <w:color w:val="003399"/>
          <w:sz w:val="40"/>
          <w:szCs w:val="40"/>
        </w:rPr>
      </w:pPr>
      <w:r w:rsidRPr="00E73766">
        <w:rPr>
          <w:rFonts w:ascii="Arial" w:eastAsia="Ubuntu-Bold" w:hAnsi="Arial" w:cs="Arial"/>
          <w:b/>
          <w:bCs/>
          <w:noProof/>
          <w:color w:val="003399"/>
          <w:sz w:val="40"/>
          <w:szCs w:val="40"/>
          <w:lang w:eastAsia="pl-PL"/>
        </w:rPr>
        <w:drawing>
          <wp:anchor distT="0" distB="0" distL="114935" distR="114935" simplePos="0" relativeHeight="251659264" behindDoc="1" locked="0" layoutInCell="1" allowOverlap="1" wp14:anchorId="03B6AB4D" wp14:editId="0997C23A">
            <wp:simplePos x="0" y="0"/>
            <wp:positionH relativeFrom="column">
              <wp:posOffset>-422910</wp:posOffset>
            </wp:positionH>
            <wp:positionV relativeFrom="paragraph">
              <wp:posOffset>6402070</wp:posOffset>
            </wp:positionV>
            <wp:extent cx="5760720" cy="1094740"/>
            <wp:effectExtent l="0" t="0" r="0" b="0"/>
            <wp:wrapNone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4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Wartość grantu: </w:t>
      </w:r>
      <w:r w:rsidR="00544352"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>250</w:t>
      </w:r>
      <w:r w:rsidR="001E6305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 </w:t>
      </w:r>
      <w:r w:rsidR="00544352"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 xml:space="preserve">000,00 </w:t>
      </w:r>
      <w:r w:rsidRPr="00E73766">
        <w:rPr>
          <w:rFonts w:ascii="Arial" w:eastAsia="Ubuntu-Bold" w:hAnsi="Arial" w:cs="Arial"/>
          <w:b/>
          <w:bCs/>
          <w:color w:val="003399"/>
          <w:sz w:val="40"/>
          <w:szCs w:val="40"/>
        </w:rPr>
        <w:t>PLN</w:t>
      </w:r>
      <w:r w:rsidR="00920B98">
        <w:rPr>
          <w:rFonts w:ascii="Arial" w:eastAsia="Ubuntu-Bold" w:hAnsi="Arial" w:cs="Arial"/>
          <w:b/>
          <w:bCs/>
          <w:color w:val="003399"/>
          <w:sz w:val="40"/>
          <w:szCs w:val="40"/>
        </w:rPr>
        <w:tab/>
      </w:r>
    </w:p>
    <w:sectPr w:rsidR="000F4CA6" w:rsidRPr="00BB4033" w:rsidSect="00D03022">
      <w:headerReference w:type="first" r:id="rId12"/>
      <w:footerReference w:type="first" r:id="rId13"/>
      <w:type w:val="continuous"/>
      <w:pgSz w:w="11906" w:h="16838"/>
      <w:pgMar w:top="1433" w:right="1418" w:bottom="1418" w:left="1418" w:header="0" w:footer="1445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D8700" w14:textId="77777777" w:rsidR="001F0E49" w:rsidRDefault="001F0E49">
      <w:pPr>
        <w:spacing w:after="0" w:line="240" w:lineRule="auto"/>
      </w:pPr>
      <w:r>
        <w:separator/>
      </w:r>
    </w:p>
  </w:endnote>
  <w:endnote w:type="continuationSeparator" w:id="0">
    <w:p w14:paraId="1C7A30B8" w14:textId="77777777" w:rsidR="001F0E49" w:rsidRDefault="001F0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Yu Gothic"/>
    <w:charset w:val="80"/>
    <w:family w:val="auto"/>
    <w:pitch w:val="default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6E42E87B" w:rsidR="0079581E" w:rsidRPr="00D03022" w:rsidRDefault="00E73766" w:rsidP="00D03022">
    <w:pPr>
      <w:tabs>
        <w:tab w:val="center" w:pos="4536"/>
        <w:tab w:val="right" w:pos="9072"/>
      </w:tabs>
      <w:spacing w:before="240" w:after="240" w:line="276" w:lineRule="auto"/>
      <w:rPr>
        <w:rFonts w:ascii="Arial" w:eastAsia="Ubuntu-Bold" w:hAnsi="Arial" w:cs="Arial"/>
        <w:sz w:val="20"/>
        <w:szCs w:val="20"/>
      </w:rPr>
    </w:pPr>
    <w:bookmarkStart w:id="0" w:name="_Hlk112365034"/>
    <w:bookmarkStart w:id="1" w:name="_Hlk112365033"/>
    <w:bookmarkStart w:id="2" w:name="_Hlk112363067"/>
    <w:bookmarkStart w:id="3" w:name="_Hlk112363066"/>
    <w:r w:rsidRPr="00D03022">
      <w:rPr>
        <w:rFonts w:ascii="Arial" w:eastAsia="Ubuntu-Bold" w:hAnsi="Arial" w:cs="Arial"/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38DBA72" wp14:editId="4A1CC369">
              <wp:simplePos x="0" y="0"/>
              <wp:positionH relativeFrom="column">
                <wp:posOffset>125227</wp:posOffset>
              </wp:positionH>
              <wp:positionV relativeFrom="paragraph">
                <wp:posOffset>620914</wp:posOffset>
              </wp:positionV>
              <wp:extent cx="2620282" cy="717550"/>
              <wp:effectExtent l="0" t="0" r="8890" b="6350"/>
              <wp:wrapTight wrapText="bothSides">
                <wp:wrapPolygon edited="0">
                  <wp:start x="0" y="0"/>
                  <wp:lineTo x="0" y="21218"/>
                  <wp:lineTo x="16491" y="21218"/>
                  <wp:lineTo x="21516" y="20071"/>
                  <wp:lineTo x="21516" y="1720"/>
                  <wp:lineTo x="16491" y="0"/>
                  <wp:lineTo x="0" y="0"/>
                </wp:wrapPolygon>
              </wp:wrapTight>
              <wp:docPr id="15" name="Grupa 15" descr="Logo, to jest kwiat z podporą z napisem Państwowy Fundusz Rehabilitacji Osób Niepełnosprawnych. Obok herb Powiatu Oleckiego. Przedstawia on głowę orła z dziobem i koroną na szyi pomiędzy 2 konarami lipy, z których każdy ma 4 liści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0282" cy="717550"/>
                        <a:chOff x="0" y="0"/>
                        <a:chExt cx="2620282" cy="717550"/>
                      </a:xfrm>
                    </wpg:grpSpPr>
                    <pic:pic xmlns:pic="http://schemas.openxmlformats.org/drawingml/2006/picture">
                      <pic:nvPicPr>
                        <pic:cNvPr id="14" name="Obraz 14" descr="Logo Państwowego Funduszu Rehabilitacji Osób Niepełnosprawnych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717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 descr="Herb Powiatu Oleckiego. Przedstawia głowę orła z dziobem i koroną na szyi pomiędzy 2 konarami lipy, z których każdy ma 4 liśc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0057" y="77190"/>
                          <a:ext cx="53022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E2DBDD" id="Grupa 15" o:spid="_x0000_s1026" alt="Logo, to jest kwiat z podporą z napisem Państwowy Fundusz Rehabilitacji Osób Niepełnosprawnych. Obok herb Powiatu Oleckiego. Przedstawia on głowę orła z dziobem i koroną na szyi pomiędzy 2 konarami lipy, z których każdy ma 4 liście." style="position:absolute;margin-left:9.85pt;margin-top:48.9pt;width:206.3pt;height:56.5pt;z-index:251662336" coordsize="26202,71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kAAAAAAAAAAAAKdmVjdG9yRGF0YWJvb2wBAAAAAFBnUHNlbnVtAAAAAFBn&#10;UHMAAAAAUGdQQwAAAABTY2wgVW50RiNQcmNAWQAAAAAAADhCSU0D7QAAAAAAEADIAAAAAQACAMg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z0AAAAGAAAAAAAAAAAAAAk6AAAIawAAAAQASABl&#10;AHIAYgAAAAEAAAAAAAAAAAAAAAAAAAAAAAAAAQAAAAAAAAAAAAAIawAACToAAAAAAAAAAAAAAAAA&#10;AAAAAQAAAAAAAAAAAAAAAAAAAAAAAAAQAAAAAQAAAAAAAG51bGwAAAACAAAABmJvdW5kc09iamMA&#10;AAABAAAAAAAAUmN0MQAAAAQAAAAAVG9wIGxvbmcAAAAAAAAAAExlZnRsb25nAAAAAAAAAABCdG9t&#10;bG9uZwAACToAAAAAUmdodGxvbmcAAAhr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6AAAAAFJnaHRsb25nAAAIa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cA4QklNBAwAAAAAKUMA&#10;AAABAAAAkgAAAKAAAAG4AAETAAAAKScAGAAB/9j/7QAMQWRvYmVfQ00AAv/uAA5BZG9iZQBkgAAA&#10;AAH/2wCEAAwICAgJCAwJCQwRCwoLERUPDAwPFRgTExUTExgRDAwMDAwMEQwMDAwMDAwMDAwMDAwM&#10;DAwMDAwMDAwMDAwMDAwBDQsLDQ4NEA4OEBQODg4UFA4ODg4UEQwMDAwMEREMDAwMDAwRDAwMDAwM&#10;DAwMDAwMDAwMDAwMDAwMDAwMDAwMDP/AABEIAKAAkg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HBBREJFAhAAAHBydHJDTVlL&#10;TGFiIAfQAAcAGgAFACkANWFjc3BBUFBMAAAAAEFEQkUAAAAAAAAAAAAAAAAAAAAB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//i/+JJQ0NfUFJPRklMRQACCX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P/i/+JJQ0Nf&#10;UFJPRklMRQADCY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C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E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P/i/+JJQ0NfUFJPRklMRQAECR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P/i/+JJQ0NfUFJPRklMRQAFCa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//i/+JJQ0NfUFJPRklMRQAGCd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/i/+JJ&#10;Q0NfUFJPRklMRQAHCf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v/i/+JJQ0NfUFJPRklMRQAICS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fB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QAAAAAAv/bAIQABgQEBwUHCwYGCw4KCAoOEQ4ODg4RFhMTExMTFhEMDAwM&#10;DAwRDAwMDAwMDAwMDAwMDAwMDAwMDAwMDAwMDAwMDAEHCQkTDBMiExMiFA4ODhQUDg4ODhQRDAwM&#10;DAwREQwMDAwMDBEMDAwMDAwMDAwMDAwMDAwMDAwMDAwMDAwMDAwM/8AAFAgJOghrBAERAAIRAQMR&#10;AQQRAP/dAAQBDv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4EAQACEQMRBAAAPwDypir5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Dypir5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Hypir5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eb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MVWy/ZPyOOm+2fnir8t9U/3&#10;rm/4yP8ArOMxVC5sVdmxV2f/1PKmKvlTNirsteuKuxW5Pxt8zir9L/y0/wCUY0r/AJgrf/k2uI4q&#10;yXNirsvFXVysVdmxV2bFX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6Y&#10;q4GubFXZW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P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0f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T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W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X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D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R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v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V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4" o:spid="_x0000_s1027" type="#_x0000_t75" alt="Logo Państwowego Funduszu Rehabilitacji Osób Niepełnosprawnych" style="position:absolute;width:19907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">
                <v:imagedata r:id="rId3" o:title="Logo Państwowego Funduszu Rehabilitacji Osób Niepełnosprawnych"/>
              </v:shape>
              <v:shape id="Obraz 13" o:spid="_x0000_s1028" type="#_x0000_t75" alt="Herb Powiatu Oleckiego. Przedstawia głowę orła z dziobem i koroną na szyi pomiędzy 2 konarami lipy, z których każdy ma 4 liście" style="position:absolute;left:20900;top:771;width:5302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">
                <v:imagedata r:id="rId4" o:title="Herb Powiatu Oleckiego"/>
              </v:shape>
              <w10:wrap type="tight"/>
            </v:group>
          </w:pict>
        </mc:Fallback>
      </mc:AlternateContent>
    </w:r>
    <w:r w:rsidR="00BB4033" w:rsidRPr="00D03022">
      <w:rPr>
        <w:rFonts w:ascii="Arial" w:eastAsia="Ubuntu-Bold" w:hAnsi="Arial" w:cs="Arial"/>
        <w:sz w:val="20"/>
        <w:szCs w:val="20"/>
      </w:rPr>
      <w:t>Pr</w:t>
    </w:r>
    <w:r w:rsidR="00CF23A5">
      <w:rPr>
        <w:rFonts w:ascii="Arial" w:eastAsia="Ubuntu-Bold" w:hAnsi="Arial" w:cs="Arial"/>
        <w:sz w:val="20"/>
        <w:szCs w:val="20"/>
      </w:rPr>
      <w:t xml:space="preserve">zedsięwzięcie grantowe pod nazwą </w:t>
    </w:r>
    <w:r w:rsidR="00BB4033" w:rsidRPr="00D03022">
      <w:rPr>
        <w:rFonts w:ascii="Arial" w:eastAsia="Ubuntu-Bold" w:hAnsi="Arial" w:cs="Arial"/>
        <w:sz w:val="20"/>
        <w:szCs w:val="20"/>
      </w:rPr>
      <w:t xml:space="preserve">„Poprawa dostępności Starostwa </w:t>
    </w:r>
    <w:r w:rsidR="00D03022" w:rsidRPr="00D03022">
      <w:rPr>
        <w:rFonts w:ascii="Arial" w:eastAsia="Ubuntu-Bold" w:hAnsi="Arial" w:cs="Arial"/>
        <w:sz w:val="20"/>
        <w:szCs w:val="20"/>
      </w:rPr>
      <w:t>P</w:t>
    </w:r>
    <w:r w:rsidR="00BB4033" w:rsidRPr="00D03022">
      <w:rPr>
        <w:rFonts w:ascii="Arial" w:eastAsia="Ubuntu-Bold" w:hAnsi="Arial" w:cs="Arial"/>
        <w:sz w:val="20"/>
        <w:szCs w:val="20"/>
      </w:rPr>
      <w:t>owiatowego w Olecku”</w:t>
    </w:r>
    <w:bookmarkEnd w:id="0"/>
    <w:bookmarkEnd w:id="1"/>
    <w:bookmarkEnd w:id="2"/>
    <w:bookmarkEnd w:id="3"/>
    <w:r w:rsidR="00CF23A5">
      <w:rPr>
        <w:rFonts w:ascii="Arial" w:eastAsia="Ubuntu-Bold" w:hAnsi="Arial" w:cs="Arial"/>
        <w:sz w:val="20"/>
        <w:szCs w:val="20"/>
      </w:rPr>
      <w:t xml:space="preserve"> realizowane przez Powiat Olecki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BFE17" w14:textId="77777777" w:rsidR="001F0E49" w:rsidRDefault="001F0E4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A512F5C" w14:textId="77777777" w:rsidR="001F0E49" w:rsidRDefault="001F0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9D9D" w14:textId="0E66B059" w:rsidR="00920B98" w:rsidRDefault="00920B98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 w:rsidRPr="00B868F5">
      <w:rPr>
        <w:rFonts w:eastAsia="MS Mincho" w:cs="Arial"/>
        <w:noProof/>
        <w:sz w:val="20"/>
        <w:szCs w:val="20"/>
        <w:lang w:eastAsia="pl-PL"/>
      </w:rPr>
      <w:drawing>
        <wp:anchor distT="0" distB="0" distL="114300" distR="114300" simplePos="0" relativeHeight="251659264" behindDoc="1" locked="0" layoutInCell="1" allowOverlap="1" wp14:anchorId="597CBAE2" wp14:editId="262A943A">
          <wp:simplePos x="0" y="0"/>
          <wp:positionH relativeFrom="column">
            <wp:posOffset>194945</wp:posOffset>
          </wp:positionH>
          <wp:positionV relativeFrom="paragraph">
            <wp:posOffset>217170</wp:posOffset>
          </wp:positionV>
          <wp:extent cx="5315585" cy="676910"/>
          <wp:effectExtent l="0" t="0" r="0" b="8890"/>
          <wp:wrapTight wrapText="bothSides">
            <wp:wrapPolygon edited="0">
              <wp:start x="0" y="0"/>
              <wp:lineTo x="0" y="21276"/>
              <wp:lineTo x="21520" y="21276"/>
              <wp:lineTo x="21520" y="0"/>
              <wp:lineTo x="0" y="0"/>
            </wp:wrapPolygon>
          </wp:wrapTight>
          <wp:docPr id="5" name="Obraz 5" descr="Logotyp Funduszy Europejskich, flaga Polski, flaga Unii Europejskiej i napis Unia Europejska i Europejski Fundusz Społeczny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Funduszu z napisem Fundusze Europejskie- Wiedza Edukacja Rozwój, logo Polski z napisem Rzeczpospolita Polska, Flaga UE - napis Unia Europejska, Europejski Fundusz Społeczny&#10;" title="logotypy funduszy europejskich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55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C97F2FB" w14:textId="3BE2CCDD" w:rsidR="00B868F5" w:rsidRDefault="00920B98" w:rsidP="00920B98">
    <w:pPr>
      <w:spacing w:after="120" w:line="264" w:lineRule="auto"/>
      <w:rPr>
        <w:rFonts w:ascii="Arial" w:eastAsia="MS Mincho" w:hAnsi="Arial" w:cs="Arial"/>
        <w:sz w:val="20"/>
      </w:rPr>
    </w:pPr>
    <w:r w:rsidRPr="00920B98">
      <w:rPr>
        <w:rFonts w:ascii="Arial" w:eastAsia="MS Mincho" w:hAnsi="Arial" w:cs="Arial"/>
        <w:sz w:val="20"/>
      </w:rPr>
      <w:t>Dostępny samorząd – granty</w:t>
    </w:r>
  </w:p>
  <w:p w14:paraId="06DA0BA9" w14:textId="77777777" w:rsidR="00920B98" w:rsidRPr="00920B98" w:rsidRDefault="00920B98" w:rsidP="00920B98">
    <w:pPr>
      <w:spacing w:after="120" w:line="264" w:lineRule="auto"/>
      <w:rPr>
        <w:rFonts w:ascii="Arial" w:eastAsia="MS Mincho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9771516">
    <w:abstractNumId w:val="5"/>
  </w:num>
  <w:num w:numId="2" w16cid:durableId="1403530229">
    <w:abstractNumId w:val="4"/>
  </w:num>
  <w:num w:numId="3" w16cid:durableId="1525366236">
    <w:abstractNumId w:val="15"/>
  </w:num>
  <w:num w:numId="4" w16cid:durableId="1540360402">
    <w:abstractNumId w:val="13"/>
  </w:num>
  <w:num w:numId="5" w16cid:durableId="556163893">
    <w:abstractNumId w:val="2"/>
  </w:num>
  <w:num w:numId="6" w16cid:durableId="1238202488">
    <w:abstractNumId w:val="16"/>
  </w:num>
  <w:num w:numId="7" w16cid:durableId="1957640859">
    <w:abstractNumId w:val="8"/>
  </w:num>
  <w:num w:numId="8" w16cid:durableId="347369979">
    <w:abstractNumId w:val="1"/>
  </w:num>
  <w:num w:numId="9" w16cid:durableId="2079984082">
    <w:abstractNumId w:val="7"/>
  </w:num>
  <w:num w:numId="10" w16cid:durableId="958992992">
    <w:abstractNumId w:val="9"/>
  </w:num>
  <w:num w:numId="11" w16cid:durableId="999888984">
    <w:abstractNumId w:val="19"/>
  </w:num>
  <w:num w:numId="12" w16cid:durableId="199903187">
    <w:abstractNumId w:val="18"/>
  </w:num>
  <w:num w:numId="13" w16cid:durableId="508762168">
    <w:abstractNumId w:val="14"/>
  </w:num>
  <w:num w:numId="14" w16cid:durableId="1894808308">
    <w:abstractNumId w:val="10"/>
  </w:num>
  <w:num w:numId="15" w16cid:durableId="1563561588">
    <w:abstractNumId w:val="12"/>
  </w:num>
  <w:num w:numId="16" w16cid:durableId="1778594076">
    <w:abstractNumId w:val="17"/>
  </w:num>
  <w:num w:numId="17" w16cid:durableId="90594342">
    <w:abstractNumId w:val="20"/>
  </w:num>
  <w:num w:numId="18" w16cid:durableId="324481961">
    <w:abstractNumId w:val="11"/>
  </w:num>
  <w:num w:numId="19" w16cid:durableId="1021475251">
    <w:abstractNumId w:val="3"/>
  </w:num>
  <w:num w:numId="20" w16cid:durableId="1565220521">
    <w:abstractNumId w:val="6"/>
  </w:num>
  <w:num w:numId="21" w16cid:durableId="1623880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32623"/>
    <w:rsid w:val="0014029D"/>
    <w:rsid w:val="00161E95"/>
    <w:rsid w:val="00163201"/>
    <w:rsid w:val="0018202C"/>
    <w:rsid w:val="0019354E"/>
    <w:rsid w:val="001A7E1B"/>
    <w:rsid w:val="001C3794"/>
    <w:rsid w:val="001C6331"/>
    <w:rsid w:val="001D7DA1"/>
    <w:rsid w:val="001E627F"/>
    <w:rsid w:val="001E6305"/>
    <w:rsid w:val="001F0E49"/>
    <w:rsid w:val="001F70C8"/>
    <w:rsid w:val="002461E7"/>
    <w:rsid w:val="00250CF3"/>
    <w:rsid w:val="00254DDF"/>
    <w:rsid w:val="00265742"/>
    <w:rsid w:val="002A3319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7D2D"/>
    <w:rsid w:val="00387E8F"/>
    <w:rsid w:val="003A1C0A"/>
    <w:rsid w:val="003B48DF"/>
    <w:rsid w:val="003B68DC"/>
    <w:rsid w:val="003C5F68"/>
    <w:rsid w:val="003E5F06"/>
    <w:rsid w:val="00404737"/>
    <w:rsid w:val="00406339"/>
    <w:rsid w:val="0041072C"/>
    <w:rsid w:val="004124EF"/>
    <w:rsid w:val="0043376A"/>
    <w:rsid w:val="00454EFE"/>
    <w:rsid w:val="004964FA"/>
    <w:rsid w:val="004A230F"/>
    <w:rsid w:val="004D7961"/>
    <w:rsid w:val="004E0639"/>
    <w:rsid w:val="00502415"/>
    <w:rsid w:val="005070F0"/>
    <w:rsid w:val="00521308"/>
    <w:rsid w:val="00542D99"/>
    <w:rsid w:val="00544352"/>
    <w:rsid w:val="00546DEE"/>
    <w:rsid w:val="00567974"/>
    <w:rsid w:val="005B4445"/>
    <w:rsid w:val="005E09D8"/>
    <w:rsid w:val="00606F5A"/>
    <w:rsid w:val="0062731B"/>
    <w:rsid w:val="00633FB3"/>
    <w:rsid w:val="00644574"/>
    <w:rsid w:val="00645141"/>
    <w:rsid w:val="00645BEE"/>
    <w:rsid w:val="006771E9"/>
    <w:rsid w:val="006A310D"/>
    <w:rsid w:val="006B3880"/>
    <w:rsid w:val="006E60D7"/>
    <w:rsid w:val="006E6136"/>
    <w:rsid w:val="006F3289"/>
    <w:rsid w:val="0070142F"/>
    <w:rsid w:val="00752AF5"/>
    <w:rsid w:val="00760BE9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898"/>
    <w:rsid w:val="00825AE5"/>
    <w:rsid w:val="00850167"/>
    <w:rsid w:val="00852F03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0B98"/>
    <w:rsid w:val="0092417A"/>
    <w:rsid w:val="0092652F"/>
    <w:rsid w:val="009269D2"/>
    <w:rsid w:val="00935369"/>
    <w:rsid w:val="00945190"/>
    <w:rsid w:val="0094526F"/>
    <w:rsid w:val="00946765"/>
    <w:rsid w:val="009A1739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27F5"/>
    <w:rsid w:val="00A45B62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B4033"/>
    <w:rsid w:val="00BD2BDD"/>
    <w:rsid w:val="00C24796"/>
    <w:rsid w:val="00C2636C"/>
    <w:rsid w:val="00C72B8F"/>
    <w:rsid w:val="00C778D0"/>
    <w:rsid w:val="00CE016E"/>
    <w:rsid w:val="00CE4458"/>
    <w:rsid w:val="00CF23A5"/>
    <w:rsid w:val="00CF31A1"/>
    <w:rsid w:val="00D03022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E3E18"/>
    <w:rsid w:val="00DF0878"/>
    <w:rsid w:val="00E01178"/>
    <w:rsid w:val="00E302A6"/>
    <w:rsid w:val="00E441DC"/>
    <w:rsid w:val="00E70F1A"/>
    <w:rsid w:val="00E73766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743D8"/>
    <w:rsid w:val="00FA1C80"/>
    <w:rsid w:val="00FA6CB1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43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 w:line="276" w:lineRule="auto"/>
      <w:contextualSpacing/>
      <w:outlineLvl w:val="0"/>
    </w:pPr>
    <w:rPr>
      <w:rFonts w:ascii="Calibri" w:eastAsia="Times New Roman" w:hAnsi="Calibri" w:cs="Times New Roman"/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 w:line="276" w:lineRule="auto"/>
      <w:outlineLvl w:val="1"/>
    </w:pPr>
    <w:rPr>
      <w:rFonts w:ascii="Calibri" w:eastAsia="Times New Roman" w:hAnsi="Calibri" w:cs="Times New Roman"/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 w:line="276" w:lineRule="auto"/>
      <w:outlineLvl w:val="3"/>
    </w:pPr>
    <w:rPr>
      <w:rFonts w:ascii="Calibri" w:eastAsia="Times New Roman" w:hAnsi="Calibri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 w:line="276" w:lineRule="auto"/>
      <w:outlineLvl w:val="4"/>
    </w:pPr>
    <w:rPr>
      <w:rFonts w:ascii="Calibri" w:eastAsia="Times New Roman" w:hAnsi="Calibri" w:cs="Times New Roman"/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rFonts w:ascii="Calibri" w:eastAsia="Times New Roman" w:hAnsi="Calibri" w:cs="Times New Roman"/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 w:line="276" w:lineRule="auto"/>
      <w:outlineLvl w:val="6"/>
    </w:pPr>
    <w:rPr>
      <w:rFonts w:ascii="Calibri" w:eastAsia="Times New Roman" w:hAnsi="Calibri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 w:line="276" w:lineRule="auto"/>
      <w:outlineLvl w:val="7"/>
    </w:pPr>
    <w:rPr>
      <w:rFonts w:ascii="Calibri" w:eastAsia="Times New Roman" w:hAnsi="Calibri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 w:line="276" w:lineRule="auto"/>
      <w:outlineLvl w:val="8"/>
    </w:pPr>
    <w:rPr>
      <w:rFonts w:ascii="Calibri" w:eastAsia="Times New Roman" w:hAnsi="Calibri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after="200" w:line="240" w:lineRule="auto"/>
      <w:contextualSpacing/>
    </w:pPr>
    <w:rPr>
      <w:rFonts w:ascii="Calibri" w:eastAsia="Times New Roman" w:hAnsi="Calibri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 w:line="276" w:lineRule="auto"/>
    </w:pPr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467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 w:line="276" w:lineRule="auto"/>
      <w:ind w:left="360" w:right="360"/>
    </w:pPr>
    <w:rPr>
      <w:rFonts w:ascii="Calibri" w:eastAsia="Times New Roman" w:hAnsi="Calibri" w:cs="Times New Roman"/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spacing w:after="200" w:line="276" w:lineRule="auto"/>
      <w:ind w:left="708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AFC743-A91C-4850-8A82-A99FC8E06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1</TotalTime>
  <Pages>1</Pages>
  <Words>79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Anna Turowska</cp:lastModifiedBy>
  <cp:revision>2</cp:revision>
  <cp:lastPrinted>2022-02-09T13:36:00Z</cp:lastPrinted>
  <dcterms:created xsi:type="dcterms:W3CDTF">2022-11-17T13:20:00Z</dcterms:created>
  <dcterms:modified xsi:type="dcterms:W3CDTF">2022-11-17T13:20:00Z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